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B6" w:rsidRDefault="00250DB6" w:rsidP="00C4558D">
      <w:pPr>
        <w:tabs>
          <w:tab w:val="left" w:pos="3645"/>
        </w:tabs>
        <w:jc w:val="center"/>
        <w:rPr>
          <w:b/>
          <w:bCs/>
          <w:color w:val="000000"/>
          <w:sz w:val="26"/>
          <w:szCs w:val="26"/>
        </w:rPr>
      </w:pPr>
    </w:p>
    <w:p w:rsidR="00250DB6" w:rsidRDefault="00250DB6" w:rsidP="00C4558D">
      <w:pPr>
        <w:tabs>
          <w:tab w:val="left" w:pos="3645"/>
        </w:tabs>
        <w:jc w:val="center"/>
        <w:rPr>
          <w:b/>
          <w:bCs/>
          <w:color w:val="000000"/>
          <w:sz w:val="26"/>
          <w:szCs w:val="26"/>
        </w:rPr>
      </w:pPr>
      <w:r w:rsidRPr="00262863">
        <w:rPr>
          <w:b/>
          <w:bCs/>
          <w:color w:val="000000"/>
          <w:sz w:val="26"/>
          <w:szCs w:val="26"/>
        </w:rPr>
        <w:t>Młodzieżowy Dom Kultury w Lęborku</w:t>
      </w:r>
      <w:r>
        <w:rPr>
          <w:b/>
          <w:bCs/>
          <w:color w:val="000000"/>
          <w:sz w:val="26"/>
          <w:szCs w:val="26"/>
        </w:rPr>
        <w:t xml:space="preserve">, </w:t>
      </w:r>
    </w:p>
    <w:p w:rsidR="00250DB6" w:rsidRPr="00262863" w:rsidRDefault="00250DB6" w:rsidP="00C4558D">
      <w:pPr>
        <w:tabs>
          <w:tab w:val="left" w:pos="3645"/>
        </w:tabs>
        <w:jc w:val="center"/>
        <w:rPr>
          <w:b/>
          <w:bCs/>
          <w:color w:val="000000"/>
          <w:sz w:val="26"/>
          <w:szCs w:val="26"/>
        </w:rPr>
      </w:pPr>
      <w:bookmarkStart w:id="0" w:name="_GoBack"/>
      <w:bookmarkEnd w:id="0"/>
      <w:r>
        <w:rPr>
          <w:b/>
          <w:bCs/>
          <w:color w:val="000000"/>
          <w:sz w:val="26"/>
          <w:szCs w:val="26"/>
        </w:rPr>
        <w:t>Urząd Miasta Lęborka i Starostwo Powiatowe w Lęborku</w:t>
      </w:r>
    </w:p>
    <w:p w:rsidR="00250DB6" w:rsidRPr="00C4558D" w:rsidRDefault="00250DB6" w:rsidP="00C4558D">
      <w:pPr>
        <w:jc w:val="center"/>
        <w:rPr>
          <w:b/>
          <w:bCs/>
          <w:color w:val="000000"/>
          <w:sz w:val="26"/>
          <w:szCs w:val="26"/>
        </w:rPr>
      </w:pPr>
      <w:r w:rsidRPr="00262863">
        <w:rPr>
          <w:b/>
          <w:bCs/>
          <w:color w:val="000000"/>
          <w:sz w:val="26"/>
          <w:szCs w:val="26"/>
        </w:rPr>
        <w:t>serdecznie zaprasza</w:t>
      </w:r>
      <w:r>
        <w:rPr>
          <w:b/>
          <w:bCs/>
          <w:color w:val="000000"/>
          <w:sz w:val="26"/>
          <w:szCs w:val="26"/>
        </w:rPr>
        <w:t>ją</w:t>
      </w:r>
      <w:r w:rsidRPr="00262863">
        <w:rPr>
          <w:b/>
          <w:bCs/>
          <w:color w:val="000000"/>
          <w:sz w:val="26"/>
          <w:szCs w:val="26"/>
        </w:rPr>
        <w:t xml:space="preserve"> dzieci i młodzież</w:t>
      </w:r>
    </w:p>
    <w:p w:rsidR="00250DB6" w:rsidRDefault="00250DB6" w:rsidP="00CD533C">
      <w:pPr>
        <w:jc w:val="center"/>
        <w:rPr>
          <w:b/>
          <w:bCs/>
          <w:color w:val="000000"/>
          <w:sz w:val="26"/>
          <w:szCs w:val="26"/>
        </w:rPr>
      </w:pPr>
      <w:r w:rsidRPr="00262863">
        <w:rPr>
          <w:b/>
          <w:bCs/>
          <w:color w:val="000000"/>
          <w:sz w:val="26"/>
          <w:szCs w:val="26"/>
        </w:rPr>
        <w:t>do udziału w</w:t>
      </w:r>
      <w:r w:rsidRPr="00262863">
        <w:rPr>
          <w:color w:val="000000"/>
          <w:sz w:val="26"/>
          <w:szCs w:val="26"/>
        </w:rPr>
        <w:t xml:space="preserve"> </w:t>
      </w:r>
      <w:r w:rsidRPr="00262863">
        <w:rPr>
          <w:b/>
          <w:bCs/>
          <w:color w:val="000000"/>
          <w:sz w:val="26"/>
          <w:szCs w:val="26"/>
        </w:rPr>
        <w:t>Konkursie Plastycznym</w:t>
      </w:r>
      <w:r>
        <w:rPr>
          <w:b/>
          <w:bCs/>
          <w:color w:val="000000"/>
          <w:sz w:val="26"/>
          <w:szCs w:val="26"/>
        </w:rPr>
        <w:t xml:space="preserve"> </w:t>
      </w:r>
    </w:p>
    <w:p w:rsidR="00250DB6" w:rsidRPr="0007510A" w:rsidRDefault="00250DB6" w:rsidP="00C4558D">
      <w:pPr>
        <w:jc w:val="center"/>
        <w:rPr>
          <w:b/>
          <w:bCs/>
          <w:color w:val="0070C0"/>
          <w:sz w:val="26"/>
          <w:szCs w:val="26"/>
        </w:rPr>
      </w:pPr>
      <w:r w:rsidRPr="0007510A">
        <w:rPr>
          <w:b/>
          <w:bCs/>
          <w:color w:val="0070C0"/>
          <w:sz w:val="26"/>
          <w:szCs w:val="26"/>
        </w:rPr>
        <w:t>pt. „Wehikuł czasu – wspomnienie o przeszłości lub wyobrażenie przyszłości”</w:t>
      </w:r>
    </w:p>
    <w:p w:rsidR="00250DB6" w:rsidRPr="0007510A" w:rsidRDefault="00250DB6" w:rsidP="00262863">
      <w:pPr>
        <w:rPr>
          <w:b/>
          <w:bCs/>
          <w:color w:val="0070C0"/>
          <w:sz w:val="24"/>
          <w:szCs w:val="24"/>
        </w:rPr>
      </w:pPr>
    </w:p>
    <w:p w:rsidR="00250DB6" w:rsidRPr="0007510A" w:rsidRDefault="00250DB6" w:rsidP="00C0584A">
      <w:pPr>
        <w:spacing w:after="100" w:afterAutospacing="1" w:line="360" w:lineRule="auto"/>
        <w:rPr>
          <w:b/>
          <w:bCs/>
          <w:color w:val="0070C0"/>
        </w:rPr>
      </w:pPr>
      <w:r w:rsidRPr="0007510A">
        <w:rPr>
          <w:b/>
          <w:bCs/>
          <w:color w:val="0070C0"/>
        </w:rPr>
        <w:t>Cel konkursu:</w:t>
      </w:r>
    </w:p>
    <w:p w:rsidR="00250DB6" w:rsidRPr="00695B5A" w:rsidRDefault="00250DB6" w:rsidP="00F40F63">
      <w:pPr>
        <w:pStyle w:val="ListParagraph"/>
        <w:numPr>
          <w:ilvl w:val="0"/>
          <w:numId w:val="11"/>
        </w:numPr>
        <w:spacing w:after="0" w:line="360" w:lineRule="auto"/>
        <w:jc w:val="both"/>
      </w:pPr>
      <w:r>
        <w:t xml:space="preserve">zachęcenie uczniów do przedstawienia w formie plastycznej „swojego miejsca” związanego                   z historią Lęborka (uczeń używając w wyobraźni „wehikułu czasu” może przenieść się                                        w przeszłość lub przyszłość i przedstawić „siebie – lęborczanina” w danym miejscu i czasie), </w:t>
      </w:r>
    </w:p>
    <w:p w:rsidR="00250DB6" w:rsidRPr="00695B5A" w:rsidRDefault="00250DB6" w:rsidP="00F40F63">
      <w:pPr>
        <w:pStyle w:val="ListParagraph"/>
        <w:numPr>
          <w:ilvl w:val="0"/>
          <w:numId w:val="11"/>
        </w:numPr>
        <w:spacing w:after="0" w:line="360" w:lineRule="auto"/>
        <w:jc w:val="both"/>
      </w:pPr>
      <w:r>
        <w:t>aktywizacja młodych lęborczan w postaci dialogu, refleksji na temat swojej przeszłości                                                       i przyszłości oraz zastanowienie się „kim mógłbym być lub będę?”,</w:t>
      </w:r>
    </w:p>
    <w:p w:rsidR="00250DB6" w:rsidRDefault="00250DB6" w:rsidP="00F40F63">
      <w:pPr>
        <w:pStyle w:val="ListParagraph"/>
        <w:numPr>
          <w:ilvl w:val="0"/>
          <w:numId w:val="11"/>
        </w:numPr>
        <w:spacing w:after="0" w:line="360" w:lineRule="auto"/>
      </w:pPr>
      <w:r>
        <w:t>inspirowanie dzieci w ramach rewitalizacji społecznej,</w:t>
      </w:r>
    </w:p>
    <w:p w:rsidR="00250DB6" w:rsidRPr="00695B5A" w:rsidRDefault="00250DB6" w:rsidP="00F40F63">
      <w:pPr>
        <w:pStyle w:val="ListParagraph"/>
        <w:numPr>
          <w:ilvl w:val="0"/>
          <w:numId w:val="11"/>
        </w:numPr>
        <w:spacing w:after="0" w:line="360" w:lineRule="auto"/>
        <w:rPr>
          <w:rStyle w:val="Strong"/>
          <w:b w:val="0"/>
          <w:bCs w:val="0"/>
        </w:rPr>
      </w:pPr>
      <w:r>
        <w:t>rozbudzanie patriotyzmu lokalnego.</w:t>
      </w:r>
    </w:p>
    <w:p w:rsidR="00250DB6" w:rsidRDefault="00250DB6" w:rsidP="00C0584A">
      <w:pPr>
        <w:spacing w:after="100" w:afterAutospacing="1" w:line="360" w:lineRule="auto"/>
        <w:jc w:val="both"/>
        <w:rPr>
          <w:b/>
          <w:bCs/>
          <w:color w:val="FF0000"/>
        </w:rPr>
      </w:pPr>
    </w:p>
    <w:p w:rsidR="00250DB6" w:rsidRPr="0007510A" w:rsidRDefault="00250DB6" w:rsidP="00C0584A">
      <w:pPr>
        <w:spacing w:after="100" w:afterAutospacing="1" w:line="360" w:lineRule="auto"/>
        <w:jc w:val="both"/>
        <w:rPr>
          <w:b/>
          <w:bCs/>
          <w:color w:val="0070C0"/>
        </w:rPr>
      </w:pPr>
      <w:r w:rsidRPr="0007510A">
        <w:rPr>
          <w:b/>
          <w:bCs/>
          <w:color w:val="0070C0"/>
        </w:rPr>
        <w:t>Zasady uczestnictwa:</w:t>
      </w:r>
    </w:p>
    <w:p w:rsidR="00250DB6" w:rsidRPr="004742E8" w:rsidRDefault="00250DB6" w:rsidP="00C0584A">
      <w:pPr>
        <w:pStyle w:val="ListParagraph"/>
        <w:numPr>
          <w:ilvl w:val="0"/>
          <w:numId w:val="9"/>
        </w:numPr>
        <w:spacing w:after="100" w:afterAutospacing="1" w:line="360" w:lineRule="auto"/>
        <w:jc w:val="both"/>
        <w:rPr>
          <w:rStyle w:val="Strong"/>
          <w:sz w:val="21"/>
          <w:szCs w:val="21"/>
        </w:rPr>
      </w:pPr>
      <w:r w:rsidRPr="004742E8">
        <w:rPr>
          <w:b/>
          <w:bCs/>
          <w:sz w:val="21"/>
          <w:szCs w:val="21"/>
        </w:rPr>
        <w:t xml:space="preserve">adresaci konkursu: </w:t>
      </w:r>
      <w:r w:rsidRPr="004742E8">
        <w:rPr>
          <w:rStyle w:val="Strong"/>
          <w:b w:val="0"/>
          <w:bCs w:val="0"/>
          <w:sz w:val="21"/>
          <w:szCs w:val="21"/>
        </w:rPr>
        <w:t>dzieci i młodzież – uczniowie szkół podstawowych, gimnazjalnych, świetlic środowiskowych, ośrodka szkolno-wychowawczego, koła Towarzystwa Przyjaciół Dzieci                                                               z Lęborka,</w:t>
      </w:r>
    </w:p>
    <w:p w:rsidR="00250DB6" w:rsidRPr="004742E8" w:rsidRDefault="00250DB6" w:rsidP="00C0584A">
      <w:pPr>
        <w:pStyle w:val="ListParagraph"/>
        <w:numPr>
          <w:ilvl w:val="0"/>
          <w:numId w:val="9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>prace powinny zostać wykonane samodzielnie i indywidualnie (prace zbiorowe nie będą oceniane),</w:t>
      </w:r>
    </w:p>
    <w:p w:rsidR="00250DB6" w:rsidRPr="004742E8" w:rsidRDefault="00250DB6" w:rsidP="00C0584A">
      <w:pPr>
        <w:pStyle w:val="ListParagraph"/>
        <w:numPr>
          <w:ilvl w:val="0"/>
          <w:numId w:val="9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>technika prac: malarstwo, rysunek, grafika oraz techniki mieszane płaskie,</w:t>
      </w:r>
    </w:p>
    <w:p w:rsidR="00250DB6" w:rsidRPr="004742E8" w:rsidRDefault="00250DB6" w:rsidP="004742E8">
      <w:pPr>
        <w:pStyle w:val="ListParagraph"/>
        <w:numPr>
          <w:ilvl w:val="0"/>
          <w:numId w:val="9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>format prac A3. Prac nie należy oprawiać w passepartout,</w:t>
      </w:r>
    </w:p>
    <w:p w:rsidR="00250DB6" w:rsidRPr="004742E8" w:rsidRDefault="00250DB6" w:rsidP="004742E8">
      <w:pPr>
        <w:pStyle w:val="ListParagraph"/>
        <w:numPr>
          <w:ilvl w:val="0"/>
          <w:numId w:val="9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>każda praca powinna posiadać na odwrotnej stronie czytelnie wypełnioną metryczkę identyfikac</w:t>
      </w:r>
      <w:r>
        <w:rPr>
          <w:sz w:val="21"/>
          <w:szCs w:val="21"/>
        </w:rPr>
        <w:t xml:space="preserve">yjną, </w:t>
      </w:r>
    </w:p>
    <w:p w:rsidR="00250DB6" w:rsidRPr="004742E8" w:rsidRDefault="00250DB6" w:rsidP="004742E8">
      <w:pPr>
        <w:pStyle w:val="ListParagraph"/>
        <w:numPr>
          <w:ilvl w:val="0"/>
          <w:numId w:val="9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>do prac należy dostarczyć również listę zbiorową zawierającą imię i nazwisko uczestnika konkursu, opiekuna/nauczyciela, liczbę prac oraz dane kontaktowe szkoły/placówki.</w:t>
      </w:r>
    </w:p>
    <w:p w:rsidR="00250DB6" w:rsidRPr="0007510A" w:rsidRDefault="00250DB6" w:rsidP="00C0584A">
      <w:pPr>
        <w:spacing w:after="100" w:afterAutospacing="1" w:line="360" w:lineRule="auto"/>
        <w:jc w:val="both"/>
        <w:rPr>
          <w:b/>
          <w:bCs/>
          <w:color w:val="0070C0"/>
        </w:rPr>
      </w:pPr>
      <w:r w:rsidRPr="0007510A">
        <w:rPr>
          <w:b/>
          <w:bCs/>
          <w:color w:val="0070C0"/>
        </w:rPr>
        <w:t>Terminarz:</w:t>
      </w:r>
    </w:p>
    <w:p w:rsidR="00250DB6" w:rsidRPr="004742E8" w:rsidRDefault="00250DB6" w:rsidP="004742E8">
      <w:pPr>
        <w:pStyle w:val="ListParagraph"/>
        <w:numPr>
          <w:ilvl w:val="0"/>
          <w:numId w:val="3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 xml:space="preserve">termin składania prac upływa dnia </w:t>
      </w:r>
      <w:r w:rsidRPr="0007510A">
        <w:rPr>
          <w:b/>
          <w:bCs/>
          <w:color w:val="0070C0"/>
          <w:sz w:val="21"/>
          <w:szCs w:val="21"/>
        </w:rPr>
        <w:t>28 listopada 2012 roku</w:t>
      </w:r>
      <w:r w:rsidRPr="0007510A">
        <w:rPr>
          <w:color w:val="0070C0"/>
          <w:sz w:val="21"/>
          <w:szCs w:val="21"/>
        </w:rPr>
        <w:t>,</w:t>
      </w:r>
    </w:p>
    <w:p w:rsidR="00250DB6" w:rsidRPr="004742E8" w:rsidRDefault="00250DB6" w:rsidP="004742E8">
      <w:pPr>
        <w:pStyle w:val="ListParagraph"/>
        <w:numPr>
          <w:ilvl w:val="0"/>
          <w:numId w:val="3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 xml:space="preserve">prace prosimy dostarczać (w opakowaniach zabezpieczających przed ich uszkodzeniem) pocztą lub osobiście na adres: </w:t>
      </w:r>
      <w:r w:rsidRPr="004742E8">
        <w:rPr>
          <w:b/>
          <w:bCs/>
          <w:sz w:val="21"/>
          <w:szCs w:val="21"/>
        </w:rPr>
        <w:t>Młodzieżowy Dom Kultury, ul. Różyckiego 2, 84-300 Lębork,</w:t>
      </w:r>
    </w:p>
    <w:p w:rsidR="00250DB6" w:rsidRDefault="00250DB6" w:rsidP="004742E8">
      <w:pPr>
        <w:pStyle w:val="ListParagraph"/>
        <w:numPr>
          <w:ilvl w:val="0"/>
          <w:numId w:val="3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>informacja o wynikach dostępna będzie na stronie</w:t>
      </w:r>
      <w:r>
        <w:rPr>
          <w:sz w:val="21"/>
          <w:szCs w:val="21"/>
        </w:rPr>
        <w:t xml:space="preserve"> internetowej</w:t>
      </w:r>
      <w:r w:rsidRPr="004742E8">
        <w:rPr>
          <w:sz w:val="21"/>
          <w:szCs w:val="21"/>
        </w:rPr>
        <w:t xml:space="preserve"> </w:t>
      </w:r>
      <w:r w:rsidRPr="00C4558D">
        <w:rPr>
          <w:b/>
          <w:bCs/>
          <w:sz w:val="21"/>
          <w:szCs w:val="21"/>
        </w:rPr>
        <w:t>www.mdklebork.tivi.netp.pl</w:t>
      </w:r>
      <w:r>
        <w:rPr>
          <w:b/>
          <w:bCs/>
          <w:sz w:val="21"/>
          <w:szCs w:val="21"/>
        </w:rPr>
        <w:t>,</w:t>
      </w:r>
    </w:p>
    <w:p w:rsidR="00250DB6" w:rsidRPr="004742E8" w:rsidRDefault="00250DB6" w:rsidP="004742E8">
      <w:pPr>
        <w:pStyle w:val="ListParagraph"/>
        <w:numPr>
          <w:ilvl w:val="0"/>
          <w:numId w:val="3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podsumowanie konkursu odbędzie się </w:t>
      </w:r>
      <w:r w:rsidRPr="0007510A">
        <w:rPr>
          <w:b/>
          <w:bCs/>
          <w:color w:val="0070C0"/>
          <w:sz w:val="21"/>
          <w:szCs w:val="21"/>
        </w:rPr>
        <w:t xml:space="preserve">6 grudnia 2012 roku o godz. 17:00 </w:t>
      </w:r>
      <w:r>
        <w:rPr>
          <w:b/>
          <w:bCs/>
          <w:sz w:val="21"/>
          <w:szCs w:val="21"/>
        </w:rPr>
        <w:t>w siedzibie MDK                            przy ul. Różyckiego 2 w Lęborku</w:t>
      </w:r>
      <w:r w:rsidRPr="00C4558D">
        <w:rPr>
          <w:sz w:val="21"/>
          <w:szCs w:val="21"/>
        </w:rPr>
        <w:t>,</w:t>
      </w:r>
    </w:p>
    <w:p w:rsidR="00250DB6" w:rsidRPr="00F40F63" w:rsidRDefault="00250DB6" w:rsidP="00C0584A">
      <w:pPr>
        <w:pStyle w:val="ListParagraph"/>
        <w:numPr>
          <w:ilvl w:val="0"/>
          <w:numId w:val="3"/>
        </w:numPr>
        <w:spacing w:after="100" w:afterAutospacing="1" w:line="360" w:lineRule="auto"/>
        <w:jc w:val="both"/>
        <w:rPr>
          <w:b/>
          <w:bCs/>
          <w:sz w:val="21"/>
          <w:szCs w:val="21"/>
        </w:rPr>
      </w:pPr>
      <w:r w:rsidRPr="004742E8">
        <w:rPr>
          <w:sz w:val="21"/>
          <w:szCs w:val="21"/>
        </w:rPr>
        <w:t>laureaci zostaną powiadomieni telefonicznie lub pocztą elektroniczną.</w:t>
      </w:r>
    </w:p>
    <w:p w:rsidR="00250DB6" w:rsidRPr="0007510A" w:rsidRDefault="00250DB6" w:rsidP="00C0584A">
      <w:pPr>
        <w:spacing w:after="100" w:afterAutospacing="1" w:line="360" w:lineRule="auto"/>
        <w:jc w:val="both"/>
        <w:rPr>
          <w:b/>
          <w:bCs/>
          <w:color w:val="0070C0"/>
        </w:rPr>
      </w:pPr>
      <w:r w:rsidRPr="0007510A">
        <w:rPr>
          <w:b/>
          <w:bCs/>
          <w:color w:val="0070C0"/>
        </w:rPr>
        <w:t>Postanowienia końcowe:</w:t>
      </w:r>
    </w:p>
    <w:p w:rsidR="00250DB6" w:rsidRDefault="00250DB6" w:rsidP="004742E8">
      <w:pPr>
        <w:pStyle w:val="ListParagraph"/>
        <w:numPr>
          <w:ilvl w:val="0"/>
          <w:numId w:val="10"/>
        </w:numPr>
        <w:spacing w:after="100" w:afterAutospacing="1" w:line="360" w:lineRule="auto"/>
        <w:jc w:val="both"/>
      </w:pPr>
      <w:r w:rsidRPr="00C0584A">
        <w:t>prace nagrodzone i wyróżnione stają się własnością organizatorów,</w:t>
      </w:r>
    </w:p>
    <w:p w:rsidR="00250DB6" w:rsidRDefault="00250DB6" w:rsidP="004742E8">
      <w:pPr>
        <w:pStyle w:val="ListParagraph"/>
        <w:numPr>
          <w:ilvl w:val="0"/>
          <w:numId w:val="10"/>
        </w:numPr>
        <w:pBdr>
          <w:bottom w:val="single" w:sz="6" w:space="1" w:color="auto"/>
        </w:pBdr>
        <w:spacing w:after="100" w:afterAutospacing="1" w:line="360" w:lineRule="auto"/>
        <w:jc w:val="both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9" type="#_x0000_t202" style="position:absolute;left:0;text-align:left;margin-left:64.15pt;margin-top:49.05pt;width:291.75pt;height:165.75pt;z-index:251655680;visibility:visible">
            <v:stroke dashstyle="dash"/>
            <v:textbox>
              <w:txbxContent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Imię i nazwisko autora pracy: ………………………………………………………….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Wiek: ………………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Adres szkoły / placówki: ………………………………………………………………….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…………………………………………………………………………………………………………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Nauczyciel / opiekun pod, którego kierunkiem została wykonana prac: ………………………………………………………………………………………………..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Telefon: …………………………………………………………………………………………..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E-mail: …………………………………………………………………………………………….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Oświadczam, że jestem autorem pracy: ………………………………………….</w:t>
                  </w:r>
                </w:p>
                <w:p w:rsidR="00250DB6" w:rsidRPr="00AD3308" w:rsidRDefault="00250DB6" w:rsidP="004742E8">
                  <w:pPr>
                    <w:spacing w:after="0" w:line="240" w:lineRule="auto"/>
                    <w:ind w:left="2832" w:firstLine="708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AD3308">
                    <w:rPr>
                      <w:color w:val="000000"/>
                      <w:position w:val="12"/>
                      <w:sz w:val="20"/>
                      <w:szCs w:val="20"/>
                    </w:rPr>
                    <w:t>(podpis autora pracy)</w:t>
                  </w:r>
                </w:p>
              </w:txbxContent>
            </v:textbox>
          </v:shape>
        </w:pict>
      </w:r>
      <w:r w:rsidRPr="00C0584A">
        <w:t>organizator zastrzega sobie prawo publikowania i reprodukowania prac konkursowych bez zgody autora.</w:t>
      </w:r>
    </w:p>
    <w:p w:rsidR="00250DB6" w:rsidRDefault="00250DB6" w:rsidP="004742E8">
      <w:pPr>
        <w:pBdr>
          <w:bottom w:val="single" w:sz="6" w:space="1" w:color="auto"/>
        </w:pBdr>
        <w:spacing w:after="100" w:afterAutospacing="1" w:line="360" w:lineRule="auto"/>
        <w:jc w:val="both"/>
      </w:pPr>
    </w:p>
    <w:p w:rsidR="00250DB6" w:rsidRDefault="00250DB6" w:rsidP="004742E8">
      <w:pPr>
        <w:pBdr>
          <w:bottom w:val="single" w:sz="6" w:space="1" w:color="auto"/>
        </w:pBdr>
        <w:spacing w:after="100" w:afterAutospacing="1" w:line="360" w:lineRule="auto"/>
        <w:jc w:val="both"/>
      </w:pPr>
    </w:p>
    <w:p w:rsidR="00250DB6" w:rsidRDefault="00250DB6" w:rsidP="004742E8">
      <w:pPr>
        <w:pBdr>
          <w:bottom w:val="single" w:sz="6" w:space="1" w:color="auto"/>
        </w:pBdr>
        <w:spacing w:after="100" w:afterAutospacing="1" w:line="360" w:lineRule="auto"/>
        <w:jc w:val="both"/>
      </w:pPr>
    </w:p>
    <w:p w:rsidR="00250DB6" w:rsidRDefault="00250DB6" w:rsidP="004742E8">
      <w:pPr>
        <w:pBdr>
          <w:bottom w:val="single" w:sz="6" w:space="1" w:color="auto"/>
        </w:pBdr>
        <w:spacing w:after="100" w:afterAutospacing="1" w:line="360" w:lineRule="auto"/>
        <w:jc w:val="both"/>
      </w:pPr>
    </w:p>
    <w:p w:rsidR="00250DB6" w:rsidRDefault="00250DB6" w:rsidP="004742E8">
      <w:pPr>
        <w:pBdr>
          <w:bottom w:val="single" w:sz="6" w:space="1" w:color="auto"/>
        </w:pBdr>
        <w:spacing w:after="100" w:afterAutospacing="1" w:line="360" w:lineRule="auto"/>
        <w:jc w:val="both"/>
      </w:pPr>
    </w:p>
    <w:p w:rsidR="00250DB6" w:rsidRDefault="00250DB6" w:rsidP="004742E8">
      <w:pPr>
        <w:pBdr>
          <w:bottom w:val="single" w:sz="6" w:space="1" w:color="auto"/>
        </w:pBdr>
        <w:spacing w:after="100" w:afterAutospacing="1" w:line="360" w:lineRule="auto"/>
        <w:jc w:val="both"/>
        <w:rPr>
          <w:color w:val="365F91"/>
          <w:sz w:val="10"/>
          <w:szCs w:val="10"/>
        </w:rPr>
      </w:pPr>
    </w:p>
    <w:p w:rsidR="00250DB6" w:rsidRDefault="00250DB6" w:rsidP="0007510A">
      <w:pPr>
        <w:rPr>
          <w:sz w:val="10"/>
          <w:szCs w:val="10"/>
        </w:rPr>
      </w:pPr>
    </w:p>
    <w:p w:rsidR="00250DB6" w:rsidRPr="0007510A" w:rsidRDefault="00250DB6" w:rsidP="0007510A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 xml:space="preserve">  </w:t>
      </w:r>
      <w:r w:rsidRPr="0007510A">
        <w:rPr>
          <w:b/>
          <w:bCs/>
          <w:color w:val="0070C0"/>
          <w:sz w:val="24"/>
          <w:szCs w:val="24"/>
        </w:rPr>
        <w:t>ORGANIZATOR KONKURSU</w:t>
      </w:r>
      <w:r w:rsidRPr="0007510A">
        <w:rPr>
          <w:b/>
          <w:bCs/>
          <w:color w:val="0070C0"/>
          <w:sz w:val="24"/>
          <w:szCs w:val="24"/>
        </w:rPr>
        <w:tab/>
      </w:r>
      <w:r w:rsidRPr="0007510A">
        <w:rPr>
          <w:b/>
          <w:bCs/>
          <w:color w:val="0070C0"/>
          <w:sz w:val="24"/>
          <w:szCs w:val="24"/>
        </w:rPr>
        <w:tab/>
      </w:r>
      <w:r w:rsidRPr="0007510A">
        <w:rPr>
          <w:b/>
          <w:bCs/>
          <w:color w:val="0070C0"/>
          <w:sz w:val="24"/>
          <w:szCs w:val="24"/>
        </w:rPr>
        <w:tab/>
      </w:r>
      <w:r>
        <w:rPr>
          <w:b/>
          <w:bCs/>
          <w:color w:val="0070C0"/>
          <w:sz w:val="24"/>
          <w:szCs w:val="24"/>
        </w:rPr>
        <w:t xml:space="preserve">        </w:t>
      </w:r>
      <w:r w:rsidRPr="0007510A">
        <w:rPr>
          <w:b/>
          <w:bCs/>
          <w:color w:val="0070C0"/>
          <w:sz w:val="24"/>
          <w:szCs w:val="24"/>
        </w:rPr>
        <w:t xml:space="preserve">  WSPÓŁORGANIZATORZY </w:t>
      </w:r>
    </w:p>
    <w:tbl>
      <w:tblPr>
        <w:tblW w:w="0" w:type="auto"/>
        <w:tblLook w:val="00A0"/>
      </w:tblPr>
      <w:tblGrid>
        <w:gridCol w:w="3173"/>
        <w:gridCol w:w="621"/>
        <w:gridCol w:w="2684"/>
        <w:gridCol w:w="2810"/>
      </w:tblGrid>
      <w:tr w:rsidR="00250DB6" w:rsidRPr="00AD3308">
        <w:trPr>
          <w:trHeight w:val="3270"/>
        </w:trPr>
        <w:tc>
          <w:tcPr>
            <w:tcW w:w="3173" w:type="dxa"/>
          </w:tcPr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 w:rsidRPr="00AD3308">
              <w:rPr>
                <w:b/>
                <w:bCs/>
                <w:sz w:val="21"/>
                <w:szCs w:val="21"/>
              </w:rPr>
              <w:t xml:space="preserve">Młodzieżowy Dom Kultury 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 w:rsidRPr="00AD3308">
              <w:rPr>
                <w:b/>
                <w:bCs/>
                <w:sz w:val="21"/>
                <w:szCs w:val="21"/>
              </w:rPr>
              <w:t>w Lęborku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AD3308">
              <w:rPr>
                <w:sz w:val="21"/>
                <w:szCs w:val="21"/>
              </w:rPr>
              <w:t>ul. Różyckiego 2, 84-300 Lębork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sz w:val="21"/>
                <w:szCs w:val="21"/>
                <w:lang w:val="de-CH"/>
              </w:rPr>
            </w:pPr>
            <w:r w:rsidRPr="00AD3308">
              <w:rPr>
                <w:sz w:val="21"/>
                <w:szCs w:val="21"/>
              </w:rPr>
              <w:t xml:space="preserve">Tel./Faks. </w:t>
            </w:r>
            <w:r w:rsidRPr="00AD3308">
              <w:rPr>
                <w:sz w:val="21"/>
                <w:szCs w:val="21"/>
                <w:lang w:val="de-CH"/>
              </w:rPr>
              <w:t xml:space="preserve">(59) 8 621-645  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sz w:val="21"/>
                <w:szCs w:val="21"/>
                <w:lang w:val="de-CH"/>
              </w:rPr>
            </w:pPr>
            <w:r w:rsidRPr="00AD3308">
              <w:rPr>
                <w:sz w:val="21"/>
                <w:szCs w:val="21"/>
                <w:lang w:val="de-CH"/>
              </w:rPr>
              <w:t xml:space="preserve">e-mail: mlodziezowydomkultury@xl.wp.pl 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  <w:r w:rsidRPr="00AD3308">
              <w:rPr>
                <w:b/>
                <w:bCs/>
                <w:sz w:val="21"/>
                <w:szCs w:val="21"/>
                <w:lang w:val="de-CH"/>
              </w:rPr>
              <w:t xml:space="preserve">www.mdklebork.tivi.net.pl   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  <w:r w:rsidRPr="00AD3308">
              <w:rPr>
                <w:b/>
                <w:bCs/>
                <w:sz w:val="21"/>
                <w:szCs w:val="21"/>
                <w:lang w:val="de-CH"/>
              </w:rPr>
              <w:t>www.facebook.com/MDKLebork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30" type="#_x0000_t75" style="position:absolute;left:0;text-align:left;margin-left:41.05pt;margin-top:-1pt;width:66pt;height:64.65pt;z-index:251657728;visibility:visible">
                  <v:imagedata r:id="rId7" o:title=""/>
                </v:shape>
              </w:pict>
            </w:r>
          </w:p>
        </w:tc>
        <w:tc>
          <w:tcPr>
            <w:tcW w:w="621" w:type="dxa"/>
          </w:tcPr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  <w:lang w:val="de-CH"/>
              </w:rPr>
            </w:pPr>
          </w:p>
        </w:tc>
        <w:tc>
          <w:tcPr>
            <w:tcW w:w="2684" w:type="dxa"/>
          </w:tcPr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 w:rsidRPr="00AD3308">
              <w:rPr>
                <w:b/>
                <w:bCs/>
                <w:sz w:val="21"/>
                <w:szCs w:val="21"/>
              </w:rPr>
              <w:t xml:space="preserve">Urząd Miasta 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 w:rsidRPr="00AD3308">
              <w:rPr>
                <w:b/>
                <w:bCs/>
                <w:sz w:val="21"/>
                <w:szCs w:val="21"/>
              </w:rPr>
              <w:t>w Lęborku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i/>
                <w:iCs/>
                <w:sz w:val="21"/>
                <w:szCs w:val="21"/>
              </w:rPr>
            </w:pPr>
            <w:r w:rsidRPr="00AD3308">
              <w:rPr>
                <w:i/>
                <w:iCs/>
                <w:sz w:val="21"/>
                <w:szCs w:val="21"/>
              </w:rPr>
              <w:t>Konkurs sfinansowany                    ze środków Gminnego Programu Profilaktyki                         i Rozwiązywania Problemów Alkoholowych oraz Przeciwdziałania Narkomanii Urzędu Miasta Lęborka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  <w:lang w:eastAsia="pl-PL"/>
              </w:rPr>
              <w:pict>
                <v:shape id="Obraz 3" o:spid="_x0000_s1031" type="#_x0000_t75" alt="http://www.zkm.lebork.pl/pliki/lebork-zkm/Image/logo-wybierzlebork.gif" style="position:absolute;left:0;text-align:left;margin-left:5.7pt;margin-top:18.2pt;width:113.25pt;height:64.65pt;z-index:251656704;visibility:visible">
                  <v:imagedata r:id="rId8" r:href="rId9"/>
                </v:shape>
              </w:pict>
            </w:r>
          </w:p>
        </w:tc>
        <w:tc>
          <w:tcPr>
            <w:tcW w:w="2810" w:type="dxa"/>
          </w:tcPr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 w:rsidRPr="00AD3308">
              <w:rPr>
                <w:b/>
                <w:bCs/>
                <w:sz w:val="21"/>
                <w:szCs w:val="21"/>
              </w:rPr>
              <w:t xml:space="preserve">Starostwo Powiatowe 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 w:rsidRPr="00AD3308">
              <w:rPr>
                <w:b/>
                <w:bCs/>
                <w:sz w:val="21"/>
                <w:szCs w:val="21"/>
              </w:rPr>
              <w:t>w Lęborku</w:t>
            </w: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</w:p>
          <w:p w:rsidR="00250DB6" w:rsidRPr="00AD3308" w:rsidRDefault="00250DB6" w:rsidP="00AD3308">
            <w:pPr>
              <w:spacing w:after="0" w:line="24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  <w:lang w:eastAsia="pl-PL"/>
              </w:rPr>
              <w:pict>
                <v:shape id="Obraz 8" o:spid="_x0000_s1032" type="#_x0000_t75" style="position:absolute;left:0;text-align:left;margin-left:39.35pt;margin-top:99.85pt;width:56.35pt;height:63pt;z-index:251659776;visibility:visible">
                  <v:imagedata r:id="rId10" o:title=""/>
                </v:shape>
              </w:pict>
            </w:r>
            <w:r>
              <w:rPr>
                <w:noProof/>
                <w:lang w:eastAsia="pl-PL"/>
              </w:rPr>
              <w:pict>
                <v:shape id="Obraz 9" o:spid="_x0000_s1033" type="#_x0000_t75" style="position:absolute;left:0;text-align:left;margin-left:39.35pt;margin-top:3.1pt;width:54.55pt;height:1in;z-index:251658752;visibility:visible">
                  <v:imagedata r:id="rId11" o:title=""/>
                </v:shape>
              </w:pict>
            </w:r>
          </w:p>
        </w:tc>
      </w:tr>
    </w:tbl>
    <w:p w:rsidR="00250DB6" w:rsidRPr="0007510A" w:rsidRDefault="00250DB6" w:rsidP="0007510A">
      <w:pPr>
        <w:rPr>
          <w:sz w:val="10"/>
          <w:szCs w:val="10"/>
        </w:rPr>
      </w:pPr>
    </w:p>
    <w:sectPr w:rsidR="00250DB6" w:rsidRPr="0007510A" w:rsidSect="0043512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DB6" w:rsidRDefault="00250DB6" w:rsidP="00262863">
      <w:pPr>
        <w:spacing w:after="0" w:line="240" w:lineRule="auto"/>
      </w:pPr>
      <w:r>
        <w:separator/>
      </w:r>
    </w:p>
  </w:endnote>
  <w:endnote w:type="continuationSeparator" w:id="0">
    <w:p w:rsidR="00250DB6" w:rsidRDefault="00250DB6" w:rsidP="00262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DB6" w:rsidRDefault="00250DB6" w:rsidP="00262863">
      <w:pPr>
        <w:spacing w:after="0" w:line="240" w:lineRule="auto"/>
      </w:pPr>
      <w:r>
        <w:separator/>
      </w:r>
    </w:p>
  </w:footnote>
  <w:footnote w:type="continuationSeparator" w:id="0">
    <w:p w:rsidR="00250DB6" w:rsidRDefault="00250DB6" w:rsidP="00262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DB6" w:rsidRDefault="00250DB6">
    <w:pPr>
      <w:pStyle w:val="Header"/>
      <w:jc w:val="center"/>
      <w:rPr>
        <w:b/>
        <w:bCs/>
        <w:color w:val="365F91"/>
      </w:rPr>
    </w:pPr>
  </w:p>
  <w:p w:rsidR="00250DB6" w:rsidRPr="00CD533C" w:rsidRDefault="00250DB6">
    <w:pPr>
      <w:pStyle w:val="Header"/>
      <w:jc w:val="center"/>
      <w:rPr>
        <w:b/>
        <w:bCs/>
        <w:color w:val="365F91"/>
      </w:rPr>
    </w:pPr>
    <w:r>
      <w:rPr>
        <w:noProof/>
        <w:lang w:eastAsia="pl-PL"/>
      </w:rPr>
      <w:pict>
        <v:group id="Grupa 465" o:spid="_x0000_s2049" style="position:absolute;left:0;text-align:left;margin-left:298.4pt;margin-top:0;width:225.8pt;height:69.5pt;z-index:251660288;mso-position-horizontal-relative:page;mso-position-vertical:top;mso-position-vertical-relative:page" coordsize="39019,9832">
          <v:line id="Straight Connector 466" o:spid="_x0000_s2050" style="position:absolute;flip:x y;visibility:visible" from="0,0" to="35824,9690" o:connectortype="straight" filled="t" fillcolor="#95b3d7" strokecolor="#95b3d7">
            <v:fill color2="#95b3d7" rotate="t" focusposition=".5,.5" focussize="" colors="0 #b7d0f1;.5 #d2e0f5;1 #e8effa" focus="100%" type="gradientRadial"/>
          </v:line>
          <v:oval id="Oval 467" o:spid="_x0000_s2051" style="position:absolute;left:28870;top:703;width:10149;height:9129;visibility:visible;v-text-anchor:middle" fillcolor="#95b3d7" stroked="f" strokeweight="2pt">
            <v:fill color2="#95b3d7" rotate="t" focusposition=".5,.5" focussize="" colors="0 #b7d0f1;.5 #d2e0f5;1 #e8effa" focus="100%" type="gradientRadial"/>
          </v:oval>
          <w10:wrap anchorx="page" anchory="page"/>
        </v:group>
      </w:pict>
    </w:r>
    <w:r w:rsidRPr="00CD533C">
      <w:rPr>
        <w:b/>
        <w:bCs/>
        <w:color w:val="365F91"/>
      </w:rPr>
      <w:t xml:space="preserve">KONKURS PLASTYCZNY </w:t>
    </w:r>
    <w:r>
      <w:rPr>
        <w:b/>
        <w:bCs/>
        <w:color w:val="365F91"/>
      </w:rPr>
      <w:t xml:space="preserve">                                                                                                                                                                 </w:t>
    </w:r>
    <w:r w:rsidRPr="00CD533C">
      <w:rPr>
        <w:b/>
        <w:bCs/>
        <w:color w:val="365F91"/>
      </w:rPr>
      <w:t xml:space="preserve">PT. „WEHIKUŁ CZASU </w:t>
    </w:r>
    <w:r>
      <w:rPr>
        <w:b/>
        <w:bCs/>
        <w:color w:val="365F91"/>
      </w:rPr>
      <w:t>– WSPOMNIENIE O PRZESZŁOŚCI LUB WYOBRAŻENIE PRZYSZŁOŚCI</w:t>
    </w:r>
    <w:r w:rsidRPr="00CD533C">
      <w:rPr>
        <w:b/>
        <w:bCs/>
        <w:color w:val="365F91"/>
      </w:rPr>
      <w:t>”</w:t>
    </w:r>
  </w:p>
  <w:p w:rsidR="00250DB6" w:rsidRPr="00CD533C" w:rsidRDefault="00250DB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7ED8"/>
    <w:multiLevelType w:val="hybridMultilevel"/>
    <w:tmpl w:val="06F4FE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8607781"/>
    <w:multiLevelType w:val="hybridMultilevel"/>
    <w:tmpl w:val="78D2B026"/>
    <w:lvl w:ilvl="0" w:tplc="10108C9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EC96299"/>
    <w:multiLevelType w:val="hybridMultilevel"/>
    <w:tmpl w:val="8E7E13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22455E32"/>
    <w:multiLevelType w:val="hybridMultilevel"/>
    <w:tmpl w:val="D99A7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4F61AE5"/>
    <w:multiLevelType w:val="hybridMultilevel"/>
    <w:tmpl w:val="1C10F16C"/>
    <w:lvl w:ilvl="0" w:tplc="AF0C07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B84608"/>
    <w:multiLevelType w:val="hybridMultilevel"/>
    <w:tmpl w:val="5BC4DD5A"/>
    <w:lvl w:ilvl="0" w:tplc="487047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FC3257"/>
    <w:multiLevelType w:val="hybridMultilevel"/>
    <w:tmpl w:val="EA2E9296"/>
    <w:lvl w:ilvl="0" w:tplc="AF0C07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FD381D"/>
    <w:multiLevelType w:val="hybridMultilevel"/>
    <w:tmpl w:val="03BA6C14"/>
    <w:lvl w:ilvl="0" w:tplc="10108C9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82D40DF"/>
    <w:multiLevelType w:val="hybridMultilevel"/>
    <w:tmpl w:val="0B1C96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70E84CD5"/>
    <w:multiLevelType w:val="hybridMultilevel"/>
    <w:tmpl w:val="83E201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73ED27B6"/>
    <w:multiLevelType w:val="hybridMultilevel"/>
    <w:tmpl w:val="7B200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52B4B3B"/>
    <w:multiLevelType w:val="hybridMultilevel"/>
    <w:tmpl w:val="C4B603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11"/>
  </w:num>
  <w:num w:numId="8">
    <w:abstractNumId w:val="6"/>
  </w:num>
  <w:num w:numId="9">
    <w:abstractNumId w:val="7"/>
  </w:num>
  <w:num w:numId="10">
    <w:abstractNumId w:val="0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2863"/>
    <w:rsid w:val="00030C48"/>
    <w:rsid w:val="0007510A"/>
    <w:rsid w:val="00090530"/>
    <w:rsid w:val="000E0239"/>
    <w:rsid w:val="00122E97"/>
    <w:rsid w:val="001D2A88"/>
    <w:rsid w:val="00225A80"/>
    <w:rsid w:val="00250DB6"/>
    <w:rsid w:val="00262863"/>
    <w:rsid w:val="0029547B"/>
    <w:rsid w:val="002E4D2B"/>
    <w:rsid w:val="0042167C"/>
    <w:rsid w:val="00435129"/>
    <w:rsid w:val="004742E8"/>
    <w:rsid w:val="00490CF9"/>
    <w:rsid w:val="005D6264"/>
    <w:rsid w:val="00695B5A"/>
    <w:rsid w:val="006B5BA0"/>
    <w:rsid w:val="006D27D0"/>
    <w:rsid w:val="006D43D9"/>
    <w:rsid w:val="00717AB8"/>
    <w:rsid w:val="00757289"/>
    <w:rsid w:val="008431CC"/>
    <w:rsid w:val="0099112C"/>
    <w:rsid w:val="009B0487"/>
    <w:rsid w:val="00A17121"/>
    <w:rsid w:val="00A7162F"/>
    <w:rsid w:val="00AD3308"/>
    <w:rsid w:val="00B321F3"/>
    <w:rsid w:val="00BC23F5"/>
    <w:rsid w:val="00C0584A"/>
    <w:rsid w:val="00C4558D"/>
    <w:rsid w:val="00C81FB1"/>
    <w:rsid w:val="00CB6862"/>
    <w:rsid w:val="00CD533C"/>
    <w:rsid w:val="00D459D1"/>
    <w:rsid w:val="00E441BF"/>
    <w:rsid w:val="00E479F7"/>
    <w:rsid w:val="00E614E7"/>
    <w:rsid w:val="00F40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12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62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863"/>
  </w:style>
  <w:style w:type="paragraph" w:styleId="Footer">
    <w:name w:val="footer"/>
    <w:basedOn w:val="Normal"/>
    <w:link w:val="FooterChar"/>
    <w:uiPriority w:val="99"/>
    <w:rsid w:val="00262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863"/>
  </w:style>
  <w:style w:type="paragraph" w:styleId="BalloonText">
    <w:name w:val="Balloon Text"/>
    <w:basedOn w:val="Normal"/>
    <w:link w:val="BalloonTextChar"/>
    <w:uiPriority w:val="99"/>
    <w:semiHidden/>
    <w:rsid w:val="0026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8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62863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262863"/>
    <w:rPr>
      <w:b/>
      <w:bCs/>
    </w:rPr>
  </w:style>
  <w:style w:type="character" w:styleId="Hyperlink">
    <w:name w:val="Hyperlink"/>
    <w:basedOn w:val="DefaultParagraphFont"/>
    <w:uiPriority w:val="99"/>
    <w:rsid w:val="00C0584A"/>
    <w:rPr>
      <w:color w:val="0000FF"/>
      <w:u w:val="single"/>
    </w:rPr>
  </w:style>
  <w:style w:type="table" w:styleId="TableGrid">
    <w:name w:val="Table Grid"/>
    <w:basedOn w:val="TableNormal"/>
    <w:uiPriority w:val="99"/>
    <w:rsid w:val="0007510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www.zkm.lebork.pl/pliki/lebork-zkm/Image/logo-wybierzlebork.gi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2</Pages>
  <Words>415</Words>
  <Characters>2490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KONKURS PLASTYCZNY                                                                                                                                                                  PT. „WEHIKUŁ CZASU – WSPOMNIENIE O PRZESZŁOŚCI LUB WYOBRAŻENIE PRZYSZŁOŚCI”</dc:title>
  <dc:subject/>
  <dc:creator>MDK</dc:creator>
  <cp:keywords/>
  <dc:description/>
  <cp:lastModifiedBy>Bankier</cp:lastModifiedBy>
  <cp:revision>2</cp:revision>
  <cp:lastPrinted>2012-10-11T07:55:00Z</cp:lastPrinted>
  <dcterms:created xsi:type="dcterms:W3CDTF">2012-11-23T22:30:00Z</dcterms:created>
  <dcterms:modified xsi:type="dcterms:W3CDTF">2012-11-23T22:30:00Z</dcterms:modified>
</cp:coreProperties>
</file>